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17" w:rsidRDefault="00D46F17" w:rsidP="001F4B45">
      <w:pPr>
        <w:tabs>
          <w:tab w:val="left" w:pos="709"/>
        </w:tabs>
        <w:ind w:left="709" w:hanging="709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9" o:spid="_x0000_i1025" type="#_x0000_t75" alt="GerbKntr1" style="width:36.75pt;height:53.25pt;visibility:visible">
            <v:imagedata r:id="rId5" o:title=""/>
          </v:shape>
        </w:pict>
      </w:r>
    </w:p>
    <w:p w:rsidR="00D46F17" w:rsidRDefault="00D46F17" w:rsidP="001F4B45">
      <w:pPr>
        <w:tabs>
          <w:tab w:val="left" w:pos="709"/>
        </w:tabs>
        <w:ind w:left="709" w:hanging="709"/>
        <w:jc w:val="center"/>
        <w:rPr>
          <w:sz w:val="32"/>
          <w:szCs w:val="32"/>
        </w:rPr>
      </w:pPr>
    </w:p>
    <w:p w:rsidR="00D46F17" w:rsidRPr="00F62BAE" w:rsidRDefault="00D46F17" w:rsidP="001F4B45">
      <w:pPr>
        <w:tabs>
          <w:tab w:val="left" w:pos="709"/>
        </w:tabs>
        <w:ind w:left="709" w:hanging="709"/>
        <w:jc w:val="center"/>
        <w:rPr>
          <w:sz w:val="20"/>
          <w:szCs w:val="20"/>
        </w:rPr>
      </w:pPr>
      <w:r>
        <w:rPr>
          <w:sz w:val="20"/>
          <w:szCs w:val="20"/>
        </w:rPr>
        <w:t>АДМИНИСТРАЦИЯ  ИЛЬИНСКОГО СЕЛЬСКОГО ПОСЕЛЕНИЯ</w:t>
      </w:r>
      <w:r w:rsidRPr="00F62BAE">
        <w:rPr>
          <w:sz w:val="20"/>
          <w:szCs w:val="20"/>
        </w:rPr>
        <w:t xml:space="preserve"> </w:t>
      </w:r>
    </w:p>
    <w:p w:rsidR="00D46F17" w:rsidRPr="009E4214" w:rsidRDefault="00D46F17" w:rsidP="001F4B45">
      <w:pPr>
        <w:tabs>
          <w:tab w:val="left" w:pos="709"/>
        </w:tabs>
        <w:ind w:left="709" w:hanging="709"/>
        <w:rPr>
          <w:b/>
          <w:bCs/>
        </w:rPr>
      </w:pPr>
      <w:r>
        <w:rPr>
          <w:b/>
          <w:bCs/>
        </w:rPr>
        <w:t xml:space="preserve">             </w:t>
      </w:r>
      <w:r>
        <w:rPr>
          <w:sz w:val="20"/>
          <w:szCs w:val="20"/>
        </w:rPr>
        <w:t>УГЛИЧСКОГО МУНИЦИПАЛЬНОГО РАЙОНА  ЯРОСЛАВСКОЙ ОБЛАСТИ</w:t>
      </w:r>
    </w:p>
    <w:p w:rsidR="00D46F17" w:rsidRDefault="00D46F17" w:rsidP="001F4B45">
      <w:pPr>
        <w:tabs>
          <w:tab w:val="left" w:pos="709"/>
        </w:tabs>
        <w:ind w:left="709" w:hanging="709"/>
        <w:jc w:val="center"/>
        <w:rPr>
          <w:sz w:val="52"/>
          <w:szCs w:val="52"/>
        </w:rPr>
      </w:pPr>
      <w:r w:rsidRPr="00F62BAE">
        <w:rPr>
          <w:sz w:val="52"/>
          <w:szCs w:val="52"/>
        </w:rPr>
        <w:t>П О С Т А Н О В Л Е Н И Е</w:t>
      </w:r>
    </w:p>
    <w:p w:rsidR="00D46F17" w:rsidRPr="00F62BAE" w:rsidRDefault="00D46F17" w:rsidP="001F4B45">
      <w:pPr>
        <w:tabs>
          <w:tab w:val="left" w:pos="709"/>
        </w:tabs>
        <w:ind w:left="709" w:hanging="709"/>
        <w:jc w:val="center"/>
      </w:pPr>
    </w:p>
    <w:p w:rsidR="00D46F17" w:rsidRDefault="00D46F17" w:rsidP="001F4B45">
      <w:pPr>
        <w:tabs>
          <w:tab w:val="left" w:pos="709"/>
        </w:tabs>
        <w:ind w:left="709" w:hanging="709"/>
        <w:jc w:val="center"/>
        <w:rPr>
          <w:b/>
          <w:bCs/>
        </w:rPr>
      </w:pPr>
    </w:p>
    <w:tbl>
      <w:tblPr>
        <w:tblW w:w="0" w:type="auto"/>
        <w:tblInd w:w="-106" w:type="dxa"/>
        <w:tblLook w:val="0000"/>
      </w:tblPr>
      <w:tblGrid>
        <w:gridCol w:w="479"/>
        <w:gridCol w:w="1811"/>
        <w:gridCol w:w="484"/>
        <w:gridCol w:w="636"/>
      </w:tblGrid>
      <w:tr w:rsidR="00D46F17">
        <w:tc>
          <w:tcPr>
            <w:tcW w:w="450" w:type="dxa"/>
          </w:tcPr>
          <w:p w:rsidR="00D46F17" w:rsidRDefault="00D46F17" w:rsidP="001F4B45">
            <w:pPr>
              <w:tabs>
                <w:tab w:val="left" w:pos="709"/>
              </w:tabs>
              <w:ind w:left="709" w:hanging="709"/>
            </w:pPr>
            <w:r>
              <w:t>от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D46F17" w:rsidRDefault="00D46F17" w:rsidP="001F4B45">
            <w:pPr>
              <w:tabs>
                <w:tab w:val="left" w:pos="709"/>
              </w:tabs>
              <w:ind w:left="709" w:hanging="709"/>
            </w:pPr>
            <w:r>
              <w:t>08.11.2017 г.</w:t>
            </w:r>
          </w:p>
        </w:tc>
        <w:tc>
          <w:tcPr>
            <w:tcW w:w="484" w:type="dxa"/>
          </w:tcPr>
          <w:p w:rsidR="00D46F17" w:rsidRDefault="00D46F17" w:rsidP="001F4B45">
            <w:pPr>
              <w:tabs>
                <w:tab w:val="left" w:pos="709"/>
              </w:tabs>
              <w:ind w:left="709" w:hanging="709"/>
            </w:pPr>
            <w:r>
              <w:t>№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:rsidR="00D46F17" w:rsidRDefault="00D46F17" w:rsidP="001F4B45">
            <w:pPr>
              <w:tabs>
                <w:tab w:val="left" w:pos="709"/>
              </w:tabs>
              <w:ind w:left="709" w:hanging="709"/>
              <w:jc w:val="center"/>
            </w:pPr>
            <w:r>
              <w:t>112</w:t>
            </w:r>
          </w:p>
        </w:tc>
      </w:tr>
    </w:tbl>
    <w:p w:rsidR="00D46F17" w:rsidRPr="00B4528F" w:rsidRDefault="00D46F17" w:rsidP="001F4B45">
      <w:pPr>
        <w:tabs>
          <w:tab w:val="left" w:pos="709"/>
        </w:tabs>
        <w:ind w:left="709" w:hanging="709"/>
        <w:jc w:val="both"/>
      </w:pPr>
    </w:p>
    <w:p w:rsidR="00D46F17" w:rsidRDefault="00D46F17" w:rsidP="001F4B45">
      <w:pPr>
        <w:tabs>
          <w:tab w:val="left" w:pos="709"/>
        </w:tabs>
        <w:ind w:left="709" w:hanging="709"/>
        <w:jc w:val="both"/>
      </w:pPr>
    </w:p>
    <w:p w:rsidR="00D46F17" w:rsidRDefault="00D46F17" w:rsidP="001F4B45">
      <w:pPr>
        <w:tabs>
          <w:tab w:val="left" w:pos="709"/>
        </w:tabs>
        <w:ind w:left="709" w:hanging="709"/>
        <w:jc w:val="both"/>
        <w:rPr>
          <w:i/>
          <w:iCs/>
        </w:rPr>
      </w:pPr>
      <w:r w:rsidRPr="004607EB">
        <w:rPr>
          <w:i/>
          <w:iCs/>
        </w:rPr>
        <w:t>«</w:t>
      </w:r>
      <w:r>
        <w:rPr>
          <w:i/>
          <w:iCs/>
        </w:rPr>
        <w:t xml:space="preserve">Об утверждении проекта схемы размещения </w:t>
      </w:r>
    </w:p>
    <w:p w:rsidR="00D46F17" w:rsidRDefault="00D46F17" w:rsidP="001F4B45">
      <w:pPr>
        <w:tabs>
          <w:tab w:val="left" w:pos="709"/>
        </w:tabs>
        <w:ind w:left="709" w:hanging="709"/>
        <w:jc w:val="both"/>
        <w:rPr>
          <w:i/>
          <w:iCs/>
        </w:rPr>
      </w:pPr>
      <w:r>
        <w:rPr>
          <w:i/>
          <w:iCs/>
        </w:rPr>
        <w:t xml:space="preserve">нестационарных торговых объектов </w:t>
      </w:r>
    </w:p>
    <w:p w:rsidR="00D46F17" w:rsidRPr="004607EB" w:rsidRDefault="00D46F17" w:rsidP="001F4B45">
      <w:pPr>
        <w:tabs>
          <w:tab w:val="left" w:pos="709"/>
        </w:tabs>
        <w:ind w:left="709" w:hanging="709"/>
        <w:jc w:val="both"/>
        <w:rPr>
          <w:i/>
          <w:iCs/>
        </w:rPr>
      </w:pPr>
      <w:r>
        <w:rPr>
          <w:i/>
          <w:iCs/>
        </w:rPr>
        <w:t>на территории Ильинского СП»</w:t>
      </w:r>
    </w:p>
    <w:p w:rsidR="00D46F17" w:rsidRPr="00B4528F" w:rsidRDefault="00D46F17" w:rsidP="001F4B45">
      <w:pPr>
        <w:tabs>
          <w:tab w:val="left" w:pos="709"/>
        </w:tabs>
        <w:ind w:left="709" w:hanging="709"/>
        <w:jc w:val="both"/>
      </w:pPr>
    </w:p>
    <w:p w:rsidR="00D46F17" w:rsidRPr="004607EB" w:rsidRDefault="00D46F17" w:rsidP="001F4B45">
      <w:pPr>
        <w:pStyle w:val="BodyText"/>
        <w:tabs>
          <w:tab w:val="left" w:pos="709"/>
        </w:tabs>
        <w:ind w:left="709" w:hanging="709"/>
      </w:pP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</w:pPr>
      <w:r>
        <w:t xml:space="preserve">                     </w:t>
      </w:r>
      <w:r w:rsidRPr="004607EB">
        <w:t xml:space="preserve">В соответствии с </w:t>
      </w:r>
      <w:r w:rsidRPr="007F368E">
        <w:t>Федеральным законом «</w:t>
      </w:r>
      <w:hyperlink r:id="rId6" w:history="1">
        <w:r w:rsidRPr="007F368E">
          <w:t>Об общих принципах</w:t>
        </w:r>
      </w:hyperlink>
      <w:r w:rsidRPr="007F368E">
        <w:t xml:space="preserve"> организации местного самоуправления в Российской Федерации» от 06.10.2003 № 131-ФЗ</w:t>
      </w:r>
      <w:r>
        <w:t xml:space="preserve">,  Уставом Ильинского сельского поселения, а так же в целях содействия развитию предпринимательской  среды  на территории Ильинского сельского поселения: </w:t>
      </w:r>
    </w:p>
    <w:p w:rsidR="00D46F17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6"/>
          <w:szCs w:val="26"/>
        </w:rPr>
      </w:pP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</w:pPr>
      <w:r w:rsidRPr="004607EB">
        <w:t>ПОСТАНОВЛЯЕТ:</w:t>
      </w: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</w:pPr>
      <w:r w:rsidRPr="004607EB">
        <w:t xml:space="preserve">          1. </w:t>
      </w:r>
      <w:r>
        <w:t xml:space="preserve"> </w:t>
      </w:r>
      <w:r w:rsidRPr="004607EB">
        <w:t>Утвердить проект схемы размещения нестационарных торговых объектов на территории Ильинского сельского поселения</w:t>
      </w:r>
      <w:r>
        <w:t>.</w:t>
      </w: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</w:pPr>
      <w:r>
        <w:t xml:space="preserve">          </w:t>
      </w:r>
      <w:r w:rsidRPr="004607EB">
        <w:t xml:space="preserve">2. </w:t>
      </w:r>
      <w:r>
        <w:t xml:space="preserve"> </w:t>
      </w:r>
      <w:r w:rsidRPr="004607EB">
        <w:t xml:space="preserve">Контроль за исполнением  настоящего постановления возложить на Исполняющего обязанности  заместителя Главы администрации Маркова М.В. </w:t>
      </w: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</w:pPr>
      <w:r w:rsidRPr="004607EB">
        <w:t xml:space="preserve">       </w:t>
      </w:r>
      <w:r>
        <w:t xml:space="preserve">   3</w:t>
      </w:r>
      <w:r w:rsidRPr="004607EB">
        <w:t xml:space="preserve">. </w:t>
      </w:r>
      <w:r>
        <w:t xml:space="preserve">    </w:t>
      </w:r>
      <w:r w:rsidRPr="004607EB">
        <w:t>Настоящее постановление вступает в силу с момента его подписания.</w:t>
      </w:r>
    </w:p>
    <w:p w:rsidR="00D46F17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jc w:val="both"/>
        <w:rPr>
          <w:sz w:val="26"/>
          <w:szCs w:val="26"/>
        </w:rPr>
      </w:pPr>
      <w:r w:rsidRPr="0064035A">
        <w:rPr>
          <w:sz w:val="26"/>
          <w:szCs w:val="26"/>
        </w:rPr>
        <w:t xml:space="preserve"> </w:t>
      </w:r>
    </w:p>
    <w:p w:rsidR="00D46F17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  <w:rPr>
          <w:sz w:val="26"/>
          <w:szCs w:val="26"/>
        </w:rPr>
      </w:pPr>
    </w:p>
    <w:p w:rsidR="00D46F17" w:rsidRPr="004607EB" w:rsidRDefault="00D46F17" w:rsidP="001F4B45">
      <w:pPr>
        <w:widowControl w:val="0"/>
        <w:tabs>
          <w:tab w:val="left" w:pos="0"/>
          <w:tab w:val="left" w:pos="709"/>
          <w:tab w:val="left" w:pos="851"/>
          <w:tab w:val="left" w:pos="1134"/>
        </w:tabs>
        <w:autoSpaceDE w:val="0"/>
        <w:autoSpaceDN w:val="0"/>
        <w:adjustRightInd w:val="0"/>
        <w:spacing w:line="360" w:lineRule="auto"/>
        <w:ind w:left="709" w:hanging="709"/>
      </w:pPr>
      <w:r w:rsidRPr="004607EB">
        <w:t xml:space="preserve">Глава Ильинского сельского поселения:                                </w:t>
      </w:r>
      <w:r>
        <w:t xml:space="preserve">          </w:t>
      </w:r>
      <w:r w:rsidRPr="004607EB">
        <w:t>В.Я.Менгель</w:t>
      </w:r>
    </w:p>
    <w:p w:rsidR="00D46F17" w:rsidRDefault="00D46F17" w:rsidP="001F4B45">
      <w:pPr>
        <w:tabs>
          <w:tab w:val="left" w:pos="709"/>
        </w:tabs>
        <w:ind w:left="709" w:hanging="709"/>
        <w:rPr>
          <w:b/>
          <w:bCs/>
          <w:sz w:val="32"/>
          <w:szCs w:val="32"/>
          <w:lang w:eastAsia="ru-RU"/>
        </w:rPr>
      </w:pPr>
    </w:p>
    <w:p w:rsidR="00D46F17" w:rsidRDefault="00D46F17">
      <w:pPr>
        <w:rPr>
          <w:b/>
          <w:bCs/>
          <w:sz w:val="32"/>
          <w:szCs w:val="32"/>
          <w:lang w:eastAsia="ru-RU"/>
        </w:rPr>
        <w:sectPr w:rsidR="00D46F17" w:rsidSect="00917316">
          <w:pgSz w:w="11906" w:h="16838"/>
          <w:pgMar w:top="1134" w:right="851" w:bottom="539" w:left="1080" w:header="709" w:footer="709" w:gutter="0"/>
          <w:cols w:space="708"/>
          <w:docGrid w:linePitch="360"/>
        </w:sectPr>
      </w:pPr>
    </w:p>
    <w:p w:rsidR="00D46F17" w:rsidRDefault="00D46F17">
      <w:pPr>
        <w:rPr>
          <w:b/>
          <w:bCs/>
          <w:sz w:val="32"/>
          <w:szCs w:val="32"/>
          <w:lang w:eastAsia="ru-RU"/>
        </w:rPr>
      </w:pPr>
    </w:p>
    <w:p w:rsidR="00D46F17" w:rsidRPr="007C2C89" w:rsidRDefault="00D46F17" w:rsidP="000B38A0">
      <w:pPr>
        <w:pStyle w:val="BodyText"/>
        <w:ind w:left="11340" w:firstLine="9"/>
        <w:jc w:val="left"/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 w:rsidRPr="00A46E6F">
        <w:rPr>
          <w:sz w:val="32"/>
          <w:szCs w:val="32"/>
        </w:rPr>
        <w:t xml:space="preserve"> </w:t>
      </w:r>
      <w:r w:rsidRPr="007C2C89">
        <w:t xml:space="preserve">Утверждена </w:t>
      </w:r>
    </w:p>
    <w:p w:rsidR="00D46F17" w:rsidRPr="007C2C89" w:rsidRDefault="00D46F17" w:rsidP="0071561D">
      <w:pPr>
        <w:pStyle w:val="BodyText"/>
        <w:ind w:left="11340" w:firstLine="9"/>
      </w:pPr>
      <w:r w:rsidRPr="007C2C89">
        <w:t xml:space="preserve">постановлением </w:t>
      </w:r>
    </w:p>
    <w:p w:rsidR="00D46F17" w:rsidRPr="007C2C89" w:rsidRDefault="00D46F17" w:rsidP="0071561D">
      <w:pPr>
        <w:pStyle w:val="BodyText"/>
        <w:ind w:left="11340" w:firstLine="9"/>
      </w:pPr>
      <w:r w:rsidRPr="007C2C89">
        <w:t xml:space="preserve">Администрации </w:t>
      </w:r>
      <w:r>
        <w:t>Ильинского сельского поселения</w:t>
      </w:r>
    </w:p>
    <w:p w:rsidR="00D46F17" w:rsidRPr="00C1046B" w:rsidRDefault="00D46F17" w:rsidP="0071561D">
      <w:pPr>
        <w:pStyle w:val="BodyText"/>
        <w:ind w:left="11340" w:firstLine="9"/>
      </w:pPr>
      <w:r>
        <w:t>от 08.11.2017 №112</w:t>
      </w:r>
      <w:r w:rsidRPr="00C1046B">
        <w:t xml:space="preserve"> </w:t>
      </w:r>
    </w:p>
    <w:p w:rsidR="00D46F17" w:rsidRDefault="00D46F17" w:rsidP="0071561D">
      <w:pPr>
        <w:pStyle w:val="BodyText"/>
        <w:jc w:val="center"/>
        <w:outlineLvl w:val="0"/>
        <w:rPr>
          <w:b/>
          <w:bCs/>
        </w:rPr>
      </w:pPr>
    </w:p>
    <w:p w:rsidR="00D46F17" w:rsidRPr="007C2C89" w:rsidRDefault="00D46F17" w:rsidP="0071561D">
      <w:pPr>
        <w:pStyle w:val="BodyText"/>
        <w:jc w:val="center"/>
        <w:outlineLvl w:val="0"/>
        <w:rPr>
          <w:b/>
          <w:bCs/>
        </w:rPr>
      </w:pPr>
      <w:r w:rsidRPr="007C2C89">
        <w:rPr>
          <w:b/>
          <w:bCs/>
        </w:rPr>
        <w:t xml:space="preserve">Схема размещения </w:t>
      </w:r>
    </w:p>
    <w:p w:rsidR="00D46F17" w:rsidRPr="007C2C89" w:rsidRDefault="00D46F17" w:rsidP="0071561D">
      <w:pPr>
        <w:pStyle w:val="BodyText"/>
        <w:jc w:val="center"/>
        <w:outlineLvl w:val="0"/>
        <w:rPr>
          <w:b/>
          <w:bCs/>
        </w:rPr>
      </w:pPr>
      <w:r w:rsidRPr="007C2C89">
        <w:rPr>
          <w:b/>
          <w:bCs/>
        </w:rPr>
        <w:t xml:space="preserve">нестационарных торговых объектов на территории </w:t>
      </w:r>
      <w:r>
        <w:rPr>
          <w:b/>
          <w:bCs/>
        </w:rPr>
        <w:t>Ильинского сельского поселения</w:t>
      </w:r>
    </w:p>
    <w:p w:rsidR="00D46F17" w:rsidRDefault="00D46F17" w:rsidP="00A41060">
      <w:pPr>
        <w:jc w:val="center"/>
        <w:rPr>
          <w:b/>
          <w:bCs/>
          <w:sz w:val="32"/>
          <w:szCs w:val="32"/>
        </w:rPr>
      </w:pPr>
    </w:p>
    <w:tbl>
      <w:tblPr>
        <w:tblpPr w:leftFromText="180" w:rightFromText="180" w:vertAnchor="text" w:horzAnchor="margin" w:tblpY="184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278"/>
        <w:gridCol w:w="2475"/>
        <w:gridCol w:w="2260"/>
        <w:gridCol w:w="2584"/>
        <w:gridCol w:w="2358"/>
        <w:gridCol w:w="2831"/>
      </w:tblGrid>
      <w:tr w:rsidR="00D46F17">
        <w:trPr>
          <w:trHeight w:val="2320"/>
        </w:trPr>
        <w:tc>
          <w:tcPr>
            <w:tcW w:w="193" w:type="pct"/>
          </w:tcPr>
          <w:p w:rsidR="00D46F17" w:rsidRDefault="00D46F17" w:rsidP="00CA5D86">
            <w:r>
              <w:t>№</w:t>
            </w:r>
          </w:p>
          <w:p w:rsidR="00D46F17" w:rsidRDefault="00D46F17" w:rsidP="00CA5D86">
            <w:r>
              <w:t>п/п</w:t>
            </w:r>
          </w:p>
        </w:tc>
        <w:tc>
          <w:tcPr>
            <w:tcW w:w="741" w:type="pct"/>
          </w:tcPr>
          <w:p w:rsidR="00D46F17" w:rsidRDefault="00D46F17" w:rsidP="00CA5D86">
            <w:r>
              <w:t>Адресные ориентиры размещения нестационарного торгового объекта</w:t>
            </w:r>
          </w:p>
        </w:tc>
        <w:tc>
          <w:tcPr>
            <w:tcW w:w="805" w:type="pct"/>
          </w:tcPr>
          <w:p w:rsidR="00D46F17" w:rsidRDefault="00D46F17" w:rsidP="00CA5D86">
            <w:r>
              <w:t>Площадь земельного участка, здания, строения, или его части для размещения нестационарного торгового объекта</w:t>
            </w:r>
          </w:p>
        </w:tc>
        <w:tc>
          <w:tcPr>
            <w:tcW w:w="735" w:type="pct"/>
          </w:tcPr>
          <w:p w:rsidR="00D46F17" w:rsidRDefault="00D46F17" w:rsidP="00CA5D86">
            <w:r>
              <w:t>тип нестационарного торгового объекта</w:t>
            </w:r>
          </w:p>
        </w:tc>
        <w:tc>
          <w:tcPr>
            <w:tcW w:w="840" w:type="pct"/>
          </w:tcPr>
          <w:p w:rsidR="00D46F17" w:rsidRDefault="00D46F17" w:rsidP="00CA5D86">
            <w:r>
              <w:t>Специализация нестационарного торгового объекта</w:t>
            </w:r>
          </w:p>
        </w:tc>
        <w:tc>
          <w:tcPr>
            <w:tcW w:w="767" w:type="pct"/>
          </w:tcPr>
          <w:p w:rsidR="00D46F17" w:rsidRDefault="00D46F17" w:rsidP="00CA5D86">
            <w:r>
              <w:t>Период размещения нестационарного торгового объекта</w:t>
            </w:r>
          </w:p>
        </w:tc>
        <w:tc>
          <w:tcPr>
            <w:tcW w:w="920" w:type="pct"/>
          </w:tcPr>
          <w:p w:rsidR="00D46F17" w:rsidRDefault="00D46F17" w:rsidP="00CA5D86">
            <w:r>
              <w:t>информация об использовании нестационарного торгового объекта субъектом малого или среднего предпринимательства</w:t>
            </w:r>
          </w:p>
        </w:tc>
      </w:tr>
      <w:tr w:rsidR="00D46F17">
        <w:tc>
          <w:tcPr>
            <w:tcW w:w="193" w:type="pct"/>
          </w:tcPr>
          <w:p w:rsidR="00D46F17" w:rsidRDefault="00D46F17" w:rsidP="00DB66E3">
            <w:r>
              <w:t>1</w:t>
            </w:r>
          </w:p>
        </w:tc>
        <w:tc>
          <w:tcPr>
            <w:tcW w:w="741" w:type="pct"/>
          </w:tcPr>
          <w:p w:rsidR="00D46F17" w:rsidRDefault="00D46F17" w:rsidP="00DB66E3">
            <w:r>
              <w:t>д.Горбово</w:t>
            </w:r>
          </w:p>
        </w:tc>
        <w:tc>
          <w:tcPr>
            <w:tcW w:w="805" w:type="pct"/>
          </w:tcPr>
          <w:p w:rsidR="00D46F17" w:rsidRDefault="00D46F17" w:rsidP="00DB66E3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DB66E3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DB66E3">
            <w:r w:rsidRPr="007C2C89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DB66E3">
            <w:r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DB66E3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2</w:t>
            </w:r>
          </w:p>
        </w:tc>
        <w:tc>
          <w:tcPr>
            <w:tcW w:w="741" w:type="pct"/>
          </w:tcPr>
          <w:p w:rsidR="00D46F17" w:rsidRDefault="00D46F17" w:rsidP="0020638D">
            <w:r>
              <w:t>с. Горки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7C2C89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3</w:t>
            </w:r>
          </w:p>
        </w:tc>
        <w:tc>
          <w:tcPr>
            <w:tcW w:w="741" w:type="pct"/>
          </w:tcPr>
          <w:p w:rsidR="00D46F17" w:rsidRDefault="00D46F17" w:rsidP="0020638D">
            <w:r>
              <w:t>д. Головизино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707594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4</w:t>
            </w:r>
          </w:p>
        </w:tc>
        <w:tc>
          <w:tcPr>
            <w:tcW w:w="741" w:type="pct"/>
          </w:tcPr>
          <w:p w:rsidR="00D46F17" w:rsidRDefault="00D46F17" w:rsidP="0020638D">
            <w:r>
              <w:t>д. Головково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707594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5</w:t>
            </w:r>
          </w:p>
        </w:tc>
        <w:tc>
          <w:tcPr>
            <w:tcW w:w="741" w:type="pct"/>
          </w:tcPr>
          <w:p w:rsidR="00D46F17" w:rsidRDefault="00D46F17" w:rsidP="0020638D">
            <w:r>
              <w:t>Д.Епихарка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20638D">
            <w:r>
              <w:t>еженедельно: среда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6</w:t>
            </w:r>
          </w:p>
        </w:tc>
        <w:tc>
          <w:tcPr>
            <w:tcW w:w="741" w:type="pct"/>
          </w:tcPr>
          <w:p w:rsidR="00D46F17" w:rsidRDefault="00D46F17" w:rsidP="0020638D">
            <w:r>
              <w:t>д. Знатново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20638D">
            <w:r>
              <w:t>еженедельно: среда, суббота.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7</w:t>
            </w:r>
          </w:p>
        </w:tc>
        <w:tc>
          <w:tcPr>
            <w:tcW w:w="741" w:type="pct"/>
          </w:tcPr>
          <w:p w:rsidR="00D46F17" w:rsidRDefault="00D46F17" w:rsidP="0020638D">
            <w:r>
              <w:t>Д.Щербово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20638D">
            <w:r>
              <w:t>еженедельно: среда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/>
          <w:p w:rsidR="00D46F17" w:rsidRDefault="00D46F17" w:rsidP="0054322C">
            <w:r>
              <w:t>8</w:t>
            </w:r>
          </w:p>
        </w:tc>
        <w:tc>
          <w:tcPr>
            <w:tcW w:w="741" w:type="pct"/>
          </w:tcPr>
          <w:p w:rsidR="00D46F17" w:rsidRDefault="00D46F17" w:rsidP="0054322C"/>
          <w:p w:rsidR="00D46F17" w:rsidRDefault="00D46F17" w:rsidP="0054322C">
            <w:r>
              <w:t>д. Щипнево</w:t>
            </w:r>
          </w:p>
        </w:tc>
        <w:tc>
          <w:tcPr>
            <w:tcW w:w="805" w:type="pct"/>
          </w:tcPr>
          <w:p w:rsidR="00D46F17" w:rsidRDefault="00D46F17" w:rsidP="0054322C"/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/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>
            <w:r>
              <w:t>9</w:t>
            </w:r>
          </w:p>
        </w:tc>
        <w:tc>
          <w:tcPr>
            <w:tcW w:w="741" w:type="pct"/>
          </w:tcPr>
          <w:p w:rsidR="00D46F17" w:rsidRDefault="00D46F17" w:rsidP="0054322C">
            <w:r>
              <w:t>д. Каблуково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>
            <w:r>
              <w:t>10</w:t>
            </w:r>
          </w:p>
        </w:tc>
        <w:tc>
          <w:tcPr>
            <w:tcW w:w="741" w:type="pct"/>
          </w:tcPr>
          <w:p w:rsidR="00D46F17" w:rsidRDefault="00D46F17" w:rsidP="0054322C">
            <w:r>
              <w:t>д. Поцелуево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E42E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>
            <w:r>
              <w:t>11</w:t>
            </w:r>
          </w:p>
        </w:tc>
        <w:tc>
          <w:tcPr>
            <w:tcW w:w="741" w:type="pct"/>
          </w:tcPr>
          <w:p w:rsidR="00D46F17" w:rsidRDefault="00D46F17" w:rsidP="0054322C">
            <w:r>
              <w:t>д.Старораево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84E3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>
            <w:r>
              <w:t>12</w:t>
            </w:r>
          </w:p>
        </w:tc>
        <w:tc>
          <w:tcPr>
            <w:tcW w:w="741" w:type="pct"/>
          </w:tcPr>
          <w:p w:rsidR="00D46F17" w:rsidRDefault="00D46F17" w:rsidP="0054322C">
            <w:r>
              <w:t>д. Теренькино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84E3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54322C">
            <w:r>
              <w:t>13</w:t>
            </w:r>
          </w:p>
        </w:tc>
        <w:tc>
          <w:tcPr>
            <w:tcW w:w="741" w:type="pct"/>
          </w:tcPr>
          <w:p w:rsidR="00D46F17" w:rsidRDefault="00D46F17" w:rsidP="0054322C">
            <w:r>
              <w:t>д.Фоминка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184E37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 w:rsidRPr="00EF6CB1">
              <w:t>еженедельно: среда, суббота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c>
          <w:tcPr>
            <w:tcW w:w="193" w:type="pct"/>
          </w:tcPr>
          <w:p w:rsidR="00D46F17" w:rsidRDefault="00D46F17" w:rsidP="0020638D">
            <w:r>
              <w:t>14</w:t>
            </w:r>
          </w:p>
        </w:tc>
        <w:tc>
          <w:tcPr>
            <w:tcW w:w="741" w:type="pct"/>
          </w:tcPr>
          <w:p w:rsidR="00D46F17" w:rsidRDefault="00D46F17" w:rsidP="0020638D">
            <w:r>
              <w:t>д. Аверинская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20638D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rPr>
          <w:trHeight w:val="720"/>
        </w:trPr>
        <w:tc>
          <w:tcPr>
            <w:tcW w:w="193" w:type="pct"/>
          </w:tcPr>
          <w:p w:rsidR="00D46F17" w:rsidRDefault="00D46F17" w:rsidP="0020638D">
            <w:r>
              <w:t>15</w:t>
            </w:r>
          </w:p>
        </w:tc>
        <w:tc>
          <w:tcPr>
            <w:tcW w:w="741" w:type="pct"/>
          </w:tcPr>
          <w:p w:rsidR="00D46F17" w:rsidRDefault="00D46F17" w:rsidP="0020638D">
            <w:r>
              <w:t>д. Богатиново</w:t>
            </w:r>
          </w:p>
        </w:tc>
        <w:tc>
          <w:tcPr>
            <w:tcW w:w="805" w:type="pct"/>
          </w:tcPr>
          <w:p w:rsidR="00D46F17" w:rsidRDefault="00D46F17" w:rsidP="0020638D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20638D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20638D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20638D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20638D">
            <w:r w:rsidRPr="007C2C89">
              <w:t>круг субъектов не ограничен</w:t>
            </w:r>
          </w:p>
        </w:tc>
      </w:tr>
      <w:tr w:rsidR="00D46F17">
        <w:trPr>
          <w:trHeight w:val="711"/>
        </w:trPr>
        <w:tc>
          <w:tcPr>
            <w:tcW w:w="193" w:type="pct"/>
          </w:tcPr>
          <w:p w:rsidR="00D46F17" w:rsidRDefault="00D46F17" w:rsidP="0054322C">
            <w:r>
              <w:t>16</w:t>
            </w:r>
          </w:p>
        </w:tc>
        <w:tc>
          <w:tcPr>
            <w:tcW w:w="741" w:type="pct"/>
          </w:tcPr>
          <w:p w:rsidR="00D46F17" w:rsidRDefault="00D46F17" w:rsidP="0054322C">
            <w:r>
              <w:t>д. Вяльково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17</w:t>
            </w:r>
          </w:p>
        </w:tc>
        <w:tc>
          <w:tcPr>
            <w:tcW w:w="741" w:type="pct"/>
          </w:tcPr>
          <w:p w:rsidR="00D46F17" w:rsidRDefault="00D46F17" w:rsidP="0054322C">
            <w:r>
              <w:t>д. Каташево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18</w:t>
            </w:r>
          </w:p>
        </w:tc>
        <w:tc>
          <w:tcPr>
            <w:tcW w:w="741" w:type="pct"/>
          </w:tcPr>
          <w:p w:rsidR="00D46F17" w:rsidRDefault="00D46F17" w:rsidP="0054322C">
            <w:r>
              <w:t>д. Макарово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19</w:t>
            </w:r>
          </w:p>
        </w:tc>
        <w:tc>
          <w:tcPr>
            <w:tcW w:w="741" w:type="pct"/>
          </w:tcPr>
          <w:p w:rsidR="00D46F17" w:rsidRDefault="00D46F17" w:rsidP="0054322C">
            <w:r>
              <w:t>д. Семенково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20</w:t>
            </w:r>
          </w:p>
        </w:tc>
        <w:tc>
          <w:tcPr>
            <w:tcW w:w="741" w:type="pct"/>
          </w:tcPr>
          <w:p w:rsidR="00D46F17" w:rsidRDefault="00D46F17" w:rsidP="0054322C">
            <w:r>
              <w:t>д. Старово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EF1475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21</w:t>
            </w:r>
          </w:p>
        </w:tc>
        <w:tc>
          <w:tcPr>
            <w:tcW w:w="741" w:type="pct"/>
          </w:tcPr>
          <w:p w:rsidR="00D46F17" w:rsidRDefault="00D46F17" w:rsidP="0054322C">
            <w:r>
              <w:t>д. Хребтово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847901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22"/>
        </w:trPr>
        <w:tc>
          <w:tcPr>
            <w:tcW w:w="193" w:type="pct"/>
          </w:tcPr>
          <w:p w:rsidR="00D46F17" w:rsidRDefault="00D46F17" w:rsidP="0054322C">
            <w:r>
              <w:t>22</w:t>
            </w:r>
          </w:p>
        </w:tc>
        <w:tc>
          <w:tcPr>
            <w:tcW w:w="741" w:type="pct"/>
          </w:tcPr>
          <w:p w:rsidR="00D46F17" w:rsidRDefault="00D46F17" w:rsidP="0054322C">
            <w:r>
              <w:t>д. Цилино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847901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  <w:tr w:rsidR="00D46F17">
        <w:trPr>
          <w:trHeight w:val="503"/>
        </w:trPr>
        <w:tc>
          <w:tcPr>
            <w:tcW w:w="193" w:type="pct"/>
          </w:tcPr>
          <w:p w:rsidR="00D46F17" w:rsidRDefault="00D46F17" w:rsidP="0054322C">
            <w:r>
              <w:t>23</w:t>
            </w:r>
          </w:p>
        </w:tc>
        <w:tc>
          <w:tcPr>
            <w:tcW w:w="741" w:type="pct"/>
          </w:tcPr>
          <w:p w:rsidR="00D46F17" w:rsidRDefault="00D46F17" w:rsidP="0054322C">
            <w:r>
              <w:t>с. Юрьево</w:t>
            </w:r>
          </w:p>
        </w:tc>
        <w:tc>
          <w:tcPr>
            <w:tcW w:w="805" w:type="pct"/>
          </w:tcPr>
          <w:p w:rsidR="00D46F17" w:rsidRDefault="00D46F17" w:rsidP="0054322C">
            <w:r>
              <w:t>выездная торговля</w:t>
            </w:r>
          </w:p>
        </w:tc>
        <w:tc>
          <w:tcPr>
            <w:tcW w:w="735" w:type="pct"/>
          </w:tcPr>
          <w:p w:rsidR="00D46F17" w:rsidRDefault="00D46F17" w:rsidP="0054322C">
            <w:r>
              <w:t>автолавка</w:t>
            </w:r>
          </w:p>
        </w:tc>
        <w:tc>
          <w:tcPr>
            <w:tcW w:w="840" w:type="pct"/>
          </w:tcPr>
          <w:p w:rsidR="00D46F17" w:rsidRDefault="00D46F17" w:rsidP="0054322C">
            <w:r w:rsidRPr="00847901">
              <w:t>продовольственные товары</w:t>
            </w:r>
          </w:p>
        </w:tc>
        <w:tc>
          <w:tcPr>
            <w:tcW w:w="767" w:type="pct"/>
          </w:tcPr>
          <w:p w:rsidR="00D46F17" w:rsidRDefault="00D46F17" w:rsidP="0054322C">
            <w:r>
              <w:t>еженедельно: вторник, пятница</w:t>
            </w:r>
          </w:p>
        </w:tc>
        <w:tc>
          <w:tcPr>
            <w:tcW w:w="920" w:type="pct"/>
          </w:tcPr>
          <w:p w:rsidR="00D46F17" w:rsidRDefault="00D46F17" w:rsidP="0054322C">
            <w:r w:rsidRPr="007C2C89">
              <w:t>круг субъектов не ограничен</w:t>
            </w:r>
          </w:p>
        </w:tc>
      </w:tr>
    </w:tbl>
    <w:p w:rsidR="00D46F17" w:rsidRDefault="00D46F17" w:rsidP="00CB776D">
      <w:pPr>
        <w:pStyle w:val="BodyText"/>
        <w:ind w:left="10773"/>
      </w:pPr>
    </w:p>
    <w:p w:rsidR="00D46F17" w:rsidRPr="007C2C89" w:rsidRDefault="00D46F17" w:rsidP="00CB776D">
      <w:pPr>
        <w:pStyle w:val="BodyText"/>
        <w:ind w:left="10773"/>
      </w:pPr>
      <w:r w:rsidRPr="007C2C89">
        <w:t xml:space="preserve">Приложение </w:t>
      </w:r>
    </w:p>
    <w:p w:rsidR="00D46F17" w:rsidRDefault="00D46F17" w:rsidP="00CB776D">
      <w:pPr>
        <w:pStyle w:val="BodyText"/>
        <w:ind w:left="10773"/>
      </w:pPr>
      <w:r w:rsidRPr="007C2C89">
        <w:t xml:space="preserve">к Схеме размещения нестационарных торговых объектов на территории </w:t>
      </w:r>
      <w:r>
        <w:t>Ильинского сельского поселения</w:t>
      </w:r>
    </w:p>
    <w:p w:rsidR="00D46F17" w:rsidRDefault="00D46F17" w:rsidP="00CB776D">
      <w:pPr>
        <w:pStyle w:val="BodyText"/>
        <w:ind w:left="10773"/>
      </w:pPr>
      <w:r w:rsidRPr="007C2C89">
        <w:t>утвержденной</w:t>
      </w:r>
      <w:r>
        <w:t xml:space="preserve"> </w:t>
      </w:r>
      <w:r w:rsidRPr="007C2C89">
        <w:t xml:space="preserve">постановлением </w:t>
      </w:r>
    </w:p>
    <w:p w:rsidR="00D46F17" w:rsidRPr="007C2C89" w:rsidRDefault="00D46F17" w:rsidP="00CB776D">
      <w:pPr>
        <w:pStyle w:val="BodyText"/>
        <w:ind w:left="10773"/>
      </w:pPr>
      <w:r w:rsidRPr="007C2C89">
        <w:t xml:space="preserve">Администрации </w:t>
      </w:r>
      <w:r>
        <w:t>Ильинского сельского поселения</w:t>
      </w:r>
    </w:p>
    <w:p w:rsidR="00D46F17" w:rsidRPr="00C1046B" w:rsidRDefault="00D46F17" w:rsidP="00CB776D">
      <w:pPr>
        <w:pStyle w:val="BodyText"/>
        <w:ind w:left="9912" w:firstLine="708"/>
      </w:pPr>
      <w:r>
        <w:t xml:space="preserve">  от 08.11.2017 №112</w:t>
      </w:r>
      <w:r w:rsidRPr="00C1046B">
        <w:t xml:space="preserve"> </w:t>
      </w:r>
    </w:p>
    <w:p w:rsidR="00D46F17" w:rsidRDefault="00D46F17" w:rsidP="00CB776D">
      <w:pPr>
        <w:pStyle w:val="BodyText"/>
        <w:jc w:val="center"/>
        <w:outlineLvl w:val="0"/>
      </w:pPr>
    </w:p>
    <w:p w:rsidR="00D46F17" w:rsidRPr="007C2C89" w:rsidRDefault="00D46F17" w:rsidP="00CB776D">
      <w:pPr>
        <w:pStyle w:val="BodyText"/>
        <w:jc w:val="center"/>
        <w:outlineLvl w:val="0"/>
      </w:pPr>
    </w:p>
    <w:p w:rsidR="00D46F17" w:rsidRPr="007C2C89" w:rsidRDefault="00D46F17" w:rsidP="00CB776D">
      <w:pPr>
        <w:jc w:val="center"/>
        <w:rPr>
          <w:b/>
          <w:bCs/>
        </w:rPr>
      </w:pPr>
      <w:r w:rsidRPr="007C2C89">
        <w:rPr>
          <w:b/>
          <w:bCs/>
        </w:rPr>
        <w:t>КАРТЫ-СХЕМЫ</w:t>
      </w:r>
    </w:p>
    <w:p w:rsidR="00D46F17" w:rsidRPr="007C2C89" w:rsidRDefault="00D46F17" w:rsidP="00CB776D">
      <w:pPr>
        <w:jc w:val="center"/>
        <w:rPr>
          <w:b/>
          <w:bCs/>
        </w:rPr>
      </w:pPr>
      <w:r w:rsidRPr="007C2C89">
        <w:rPr>
          <w:b/>
          <w:bCs/>
        </w:rPr>
        <w:t>размещения нестационарных торговых объектов</w:t>
      </w:r>
    </w:p>
    <w:p w:rsidR="00D46F17" w:rsidRPr="007C2C89" w:rsidRDefault="00D46F17" w:rsidP="00CB776D">
      <w:pPr>
        <w:jc w:val="center"/>
        <w:rPr>
          <w:b/>
          <w:bCs/>
        </w:rPr>
      </w:pPr>
      <w:r w:rsidRPr="007C2C89">
        <w:rPr>
          <w:b/>
          <w:bCs/>
        </w:rPr>
        <w:t xml:space="preserve">на территории </w:t>
      </w:r>
      <w:r>
        <w:rPr>
          <w:b/>
          <w:bCs/>
        </w:rPr>
        <w:t>Ильинского сельского поселения</w:t>
      </w:r>
    </w:p>
    <w:p w:rsidR="00D46F17" w:rsidRPr="007C2C89" w:rsidRDefault="00D46F17" w:rsidP="00CB776D">
      <w:pPr>
        <w:jc w:val="center"/>
      </w:pPr>
    </w:p>
    <w:tbl>
      <w:tblPr>
        <w:tblW w:w="5000" w:type="pct"/>
        <w:tblInd w:w="-68" w:type="dxa"/>
        <w:tblCellMar>
          <w:left w:w="70" w:type="dxa"/>
          <w:right w:w="70" w:type="dxa"/>
        </w:tblCellMar>
        <w:tblLook w:val="0000"/>
      </w:tblPr>
      <w:tblGrid>
        <w:gridCol w:w="848"/>
        <w:gridCol w:w="14456"/>
      </w:tblGrid>
      <w:tr w:rsidR="00D46F17" w:rsidRPr="007C2C89">
        <w:trPr>
          <w:cantSplit/>
          <w:trHeight w:val="683"/>
          <w:tblHeader/>
        </w:trPr>
        <w:tc>
          <w:tcPr>
            <w:tcW w:w="2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№</w:t>
            </w:r>
          </w:p>
          <w:p w:rsidR="00D46F17" w:rsidRPr="007C2C89" w:rsidRDefault="00D46F17" w:rsidP="00DE0691">
            <w:pPr>
              <w:jc w:val="center"/>
            </w:pPr>
            <w:r w:rsidRPr="007C2C89">
              <w:t>п/п</w:t>
            </w:r>
          </w:p>
        </w:tc>
        <w:tc>
          <w:tcPr>
            <w:tcW w:w="472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 w:rsidRPr="007C2C89">
              <w:t>Адресные ориентиры размещения нестационарного торгового объекта</w:t>
            </w:r>
          </w:p>
        </w:tc>
      </w:tr>
    </w:tbl>
    <w:p w:rsidR="00D46F17" w:rsidRPr="005B67B7" w:rsidRDefault="00D46F17" w:rsidP="00CB776D">
      <w:pPr>
        <w:rPr>
          <w:sz w:val="2"/>
          <w:szCs w:val="2"/>
        </w:rPr>
      </w:pPr>
    </w:p>
    <w:tbl>
      <w:tblPr>
        <w:tblW w:w="5000" w:type="pct"/>
        <w:tblInd w:w="-68" w:type="dxa"/>
        <w:tblCellMar>
          <w:left w:w="70" w:type="dxa"/>
          <w:right w:w="70" w:type="dxa"/>
        </w:tblCellMar>
        <w:tblLook w:val="0000"/>
      </w:tblPr>
      <w:tblGrid>
        <w:gridCol w:w="845"/>
        <w:gridCol w:w="14459"/>
      </w:tblGrid>
      <w:tr w:rsidR="00D46F17" w:rsidRPr="007C2C89">
        <w:trPr>
          <w:cantSplit/>
          <w:trHeight w:val="240"/>
          <w:tblHeader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6F17" w:rsidRPr="005B67B7" w:rsidRDefault="00D46F17" w:rsidP="00DE0691">
            <w:pPr>
              <w:jc w:val="center"/>
              <w:rPr>
                <w:sz w:val="22"/>
                <w:szCs w:val="22"/>
              </w:rPr>
            </w:pPr>
            <w:r w:rsidRPr="005B67B7">
              <w:rPr>
                <w:sz w:val="22"/>
                <w:szCs w:val="22"/>
              </w:rP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D46F17" w:rsidRPr="005B67B7" w:rsidRDefault="00D46F17" w:rsidP="00DE0691">
            <w:pPr>
              <w:jc w:val="center"/>
              <w:rPr>
                <w:sz w:val="22"/>
                <w:szCs w:val="22"/>
              </w:rPr>
            </w:pPr>
            <w:r w:rsidRPr="005B67B7">
              <w:rPr>
                <w:sz w:val="22"/>
                <w:szCs w:val="22"/>
              </w:rP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17" w:rsidRPr="007C2C89" w:rsidRDefault="00D46F17" w:rsidP="00CB776D">
            <w:pPr>
              <w:numPr>
                <w:ilvl w:val="0"/>
                <w:numId w:val="2"/>
              </w:num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Автолавки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214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</w:pPr>
          </w:p>
        </w:tc>
        <w:tc>
          <w:tcPr>
            <w:tcW w:w="4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17" w:rsidRPr="007C2C89" w:rsidRDefault="00D46F17" w:rsidP="00950435">
            <w:pPr>
              <w:jc w:val="center"/>
            </w:pPr>
            <w:r>
              <w:t>Д.Горбово (на центральной дороге, у д.№15)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4" o:spid="_x0000_i1026" type="#_x0000_t75" style="width:687.75pt;height:551.25pt;visibility:visible">
                  <v:imagedata r:id="rId7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214"/>
              </w:tabs>
              <w:overflowPunct w:val="0"/>
              <w:autoSpaceDE w:val="0"/>
              <w:autoSpaceDN w:val="0"/>
              <w:adjustRightInd w:val="0"/>
              <w:ind w:left="0" w:firstLine="0"/>
              <w:jc w:val="both"/>
              <w:textAlignment w:val="baseline"/>
            </w:pPr>
          </w:p>
        </w:tc>
        <w:tc>
          <w:tcPr>
            <w:tcW w:w="4724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С.Горки (на центральной дороге, у.д.№27)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5" o:spid="_x0000_i1027" type="#_x0000_t75" style="width:687.75pt;height:519pt;visibility:visible">
                  <v:imagedata r:id="rId8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Д.Головизино (на центральной дороге, д.№9)</w:t>
            </w:r>
          </w:p>
        </w:tc>
      </w:tr>
      <w:tr w:rsidR="00D46F17" w:rsidRPr="007C2C89">
        <w:trPr>
          <w:cantSplit/>
          <w:trHeight w:val="10071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6" o:spid="_x0000_i1028" type="#_x0000_t75" style="width:687.75pt;height:515.25pt;visibility:visible">
                  <v:imagedata r:id="rId9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Д.Головково (на центральной дороге, у д.№7)</w:t>
            </w:r>
          </w:p>
        </w:tc>
      </w:tr>
      <w:tr w:rsidR="00D46F17" w:rsidRPr="007C2C89">
        <w:trPr>
          <w:cantSplit/>
          <w:trHeight w:val="993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" o:spid="_x0000_i1029" type="#_x0000_t75" style="width:687.75pt;height:7in;visibility:visible">
                  <v:imagedata r:id="rId10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Д.Епихарка (в центре деревни, у.д.№4)</w:t>
            </w:r>
          </w:p>
        </w:tc>
      </w:tr>
      <w:tr w:rsidR="00D46F17" w:rsidRPr="007C2C89">
        <w:trPr>
          <w:cantSplit/>
          <w:trHeight w:val="10213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" o:spid="_x0000_i1030" type="#_x0000_t75" style="width:687.75pt;height:7in;visibility:visible">
                  <v:imagedata r:id="rId11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Д.Знатново (на центральной дороге, у д.№1)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3" o:spid="_x0000_i1031" type="#_x0000_t75" style="width:687.75pt;height:516.75pt;visibility:visible">
                  <v:imagedata r:id="rId12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Д.Щербово (в центре деревни у дороги, д.№8)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50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7" o:spid="_x0000_i1032" type="#_x0000_t75" style="width:687.75pt;height:518.25pt;visibility:visible">
                  <v:imagedata r:id="rId13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E0691">
            <w:pPr>
              <w:jc w:val="center"/>
            </w:pPr>
            <w:r>
              <w:t>Д.Щипнево (10м. от центральной дороги, у д.№15)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  <w: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8" o:spid="_x0000_i1033" type="#_x0000_t75" style="width:687.75pt;height:489pt;visibility:visible">
                  <v:imagedata r:id="rId14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4A4865">
            <w:pPr>
              <w:jc w:val="center"/>
            </w:pPr>
            <w:r>
              <w:t>Д.Каблуково (на центральной дороге, д.№11)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  <w: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_x0000_i1034" type="#_x0000_t75" style="width:687.75pt;height:489pt;visibility:visible">
                  <v:imagedata r:id="rId15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 xml:space="preserve">Д.Поцелуево (на центральной дороге, у.д.№7) 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  <w: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0" o:spid="_x0000_i1035" type="#_x0000_t75" style="width:687.75pt;height:489pt;visibility:visible">
                  <v:imagedata r:id="rId16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A83E13">
            <w:pPr>
              <w:jc w:val="center"/>
            </w:pPr>
            <w:r>
              <w:t>Д.Старо-Раево (на центральной дороге, д.№2)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1" o:spid="_x0000_i1036" type="#_x0000_t75" style="width:687.75pt;height:509.25pt;visibility:visible">
                  <v:imagedata r:id="rId17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4A4865">
            <w:pPr>
              <w:jc w:val="center"/>
            </w:pPr>
            <w:r>
              <w:t xml:space="preserve">Д.Теренькино (в центре деревни , у пруда, д.№15) 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  <w: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2" o:spid="_x0000_i1037" type="#_x0000_t75" style="width:687.75pt;height:484.5pt;visibility:visible">
                  <v:imagedata r:id="rId18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Д.Фоминка (на центральной дороге, у д.№3)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  <w:r>
              <w:t>1</w:t>
            </w: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2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3" o:spid="_x0000_i1038" type="#_x0000_t75" style="width:687.75pt;height:484.5pt;visibility:visible">
                  <v:imagedata r:id="rId19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8D123D">
            <w:pPr>
              <w:jc w:val="center"/>
            </w:pPr>
            <w:r>
              <w:t>Д.Аверинская (в центре деревни, у д.№5)</w:t>
            </w:r>
          </w:p>
        </w:tc>
      </w:tr>
      <w:tr w:rsidR="00D46F17" w:rsidRPr="007C2C89">
        <w:trPr>
          <w:cantSplit/>
          <w:trHeight w:val="10071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4" o:spid="_x0000_i1039" type="#_x0000_t75" style="width:687.75pt;height:503.25pt;visibility:visible">
                  <v:imagedata r:id="rId20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Д.Богатиново (в центре деревни, у д.№4)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5" o:spid="_x0000_i1040" type="#_x0000_t75" style="width:687.75pt;height:7in;visibility:visible">
                  <v:imagedata r:id="rId21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8D123D">
            <w:pPr>
              <w:jc w:val="center"/>
            </w:pPr>
            <w:r>
              <w:t>Д.Вяльково (в центре деревни, у д.№10)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6" o:spid="_x0000_i1041" type="#_x0000_t75" style="width:687.75pt;height:510pt;visibility:visible">
                  <v:imagedata r:id="rId22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Д.Каташево (на центральной дороге, у д.№8)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7" o:spid="_x0000_i1042" type="#_x0000_t75" style="width:687.75pt;height:512.25pt;visibility:visible">
                  <v:imagedata r:id="rId23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Д.Макарово (на центральной дороге, у д.№10)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8" o:spid="_x0000_i1043" type="#_x0000_t75" style="width:687.75pt;height:504.75pt;visibility:visible">
                  <v:imagedata r:id="rId24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Д.Семенково (в центре деревни, у д.№34)</w:t>
            </w:r>
          </w:p>
        </w:tc>
      </w:tr>
      <w:tr w:rsidR="00D46F17" w:rsidRPr="007C2C89">
        <w:trPr>
          <w:cantSplit/>
          <w:trHeight w:val="10355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19" o:spid="_x0000_i1044" type="#_x0000_t75" style="width:687.75pt;height:513.75pt;visibility:visible">
                  <v:imagedata r:id="rId25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Д.Старово (в центре деревни, у д.№14)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0" o:spid="_x0000_i1045" type="#_x0000_t75" style="width:687.75pt;height:513pt;visibility:visible">
                  <v:imagedata r:id="rId26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Д.Хребтово, у  д.№5, съезд с центральной дороги)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1" o:spid="_x0000_i1046" type="#_x0000_t75" style="width:687.75pt;height:7in;visibility:visible">
                  <v:imagedata r:id="rId27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t>Д.Цилино ( в начале деревни слева, у д.№11)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C48AD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2" o:spid="_x0000_i1047" type="#_x0000_t75" style="width:687.75pt;height:7in;visibility:visible">
                  <v:imagedata r:id="rId28" o:title=""/>
                </v:shape>
              </w:pic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B776D">
            <w:pPr>
              <w:numPr>
                <w:ilvl w:val="1"/>
                <w:numId w:val="1"/>
              </w:num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7665EC">
            <w:pPr>
              <w:jc w:val="center"/>
            </w:pPr>
            <w:r>
              <w:t>С.Юрьево (от центральной дороги на право, у д.№10))</w:t>
            </w:r>
          </w:p>
        </w:tc>
      </w:tr>
      <w:tr w:rsidR="00D46F17" w:rsidRPr="007C2C89">
        <w:trPr>
          <w:cantSplit/>
          <w:trHeight w:val="240"/>
        </w:trPr>
        <w:tc>
          <w:tcPr>
            <w:tcW w:w="27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Pr="007C2C89" w:rsidRDefault="00D46F17" w:rsidP="00C42184">
            <w:pPr>
              <w:tabs>
                <w:tab w:val="left" w:pos="0"/>
                <w:tab w:val="left" w:pos="72"/>
              </w:tabs>
              <w:overflowPunct w:val="0"/>
              <w:autoSpaceDE w:val="0"/>
              <w:autoSpaceDN w:val="0"/>
              <w:adjustRightInd w:val="0"/>
              <w:ind w:left="432"/>
              <w:textAlignment w:val="baseline"/>
            </w:pPr>
          </w:p>
        </w:tc>
        <w:tc>
          <w:tcPr>
            <w:tcW w:w="47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46F17" w:rsidRDefault="00D46F17" w:rsidP="00DE0691">
            <w:pPr>
              <w:jc w:val="center"/>
            </w:pPr>
            <w:r>
              <w:rPr>
                <w:noProof/>
                <w:lang w:eastAsia="ru-RU"/>
              </w:rPr>
              <w:pict>
                <v:shape id="Рисунок 23" o:spid="_x0000_i1048" type="#_x0000_t75" style="width:687.75pt;height:513pt;visibility:visible">
                  <v:imagedata r:id="rId29" o:title=""/>
                </v:shape>
              </w:pict>
            </w:r>
          </w:p>
        </w:tc>
      </w:tr>
    </w:tbl>
    <w:p w:rsidR="00D46F17" w:rsidRDefault="00D46F17" w:rsidP="00D97500">
      <w:pPr>
        <w:pStyle w:val="BodyText"/>
        <w:jc w:val="center"/>
        <w:outlineLvl w:val="0"/>
      </w:pPr>
    </w:p>
    <w:p w:rsidR="00D46F17" w:rsidRPr="00D97500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rPr>
          <w:lang w:eastAsia="ru-RU"/>
        </w:rPr>
      </w:pPr>
    </w:p>
    <w:p w:rsidR="00D46F17" w:rsidRDefault="00D46F17" w:rsidP="00D97500">
      <w:pPr>
        <w:rPr>
          <w:lang w:eastAsia="ru-RU"/>
        </w:rPr>
      </w:pPr>
    </w:p>
    <w:p w:rsidR="00D46F17" w:rsidRPr="00D97500" w:rsidRDefault="00D46F17" w:rsidP="00D97500">
      <w:pPr>
        <w:tabs>
          <w:tab w:val="left" w:pos="8928"/>
        </w:tabs>
        <w:rPr>
          <w:lang w:eastAsia="ru-RU"/>
        </w:rPr>
      </w:pPr>
      <w:r>
        <w:rPr>
          <w:lang w:eastAsia="ru-RU"/>
        </w:rPr>
        <w:tab/>
      </w:r>
    </w:p>
    <w:sectPr w:rsidR="00D46F17" w:rsidRPr="00D97500" w:rsidSect="00AF3C99">
      <w:pgSz w:w="16838" w:h="11906" w:orient="landscape"/>
      <w:pgMar w:top="38" w:right="1134" w:bottom="851" w:left="5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47E58"/>
    <w:multiLevelType w:val="hybridMultilevel"/>
    <w:tmpl w:val="7396AA04"/>
    <w:lvl w:ilvl="0" w:tplc="627ED6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4261CD"/>
    <w:multiLevelType w:val="multilevel"/>
    <w:tmpl w:val="9E3CD6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C69DD"/>
    <w:rsid w:val="00047457"/>
    <w:rsid w:val="000533B8"/>
    <w:rsid w:val="000A319D"/>
    <w:rsid w:val="000B38A0"/>
    <w:rsid w:val="000C0388"/>
    <w:rsid w:val="000C69DD"/>
    <w:rsid w:val="000D2F8A"/>
    <w:rsid w:val="0011402A"/>
    <w:rsid w:val="00126235"/>
    <w:rsid w:val="00184E37"/>
    <w:rsid w:val="001E42E7"/>
    <w:rsid w:val="001F4B45"/>
    <w:rsid w:val="0020638D"/>
    <w:rsid w:val="00216BB0"/>
    <w:rsid w:val="00251F50"/>
    <w:rsid w:val="00255828"/>
    <w:rsid w:val="00266C07"/>
    <w:rsid w:val="0027028E"/>
    <w:rsid w:val="00317155"/>
    <w:rsid w:val="00366AD8"/>
    <w:rsid w:val="00385C6F"/>
    <w:rsid w:val="003D0C49"/>
    <w:rsid w:val="00410666"/>
    <w:rsid w:val="0044489A"/>
    <w:rsid w:val="004607EB"/>
    <w:rsid w:val="00474EB6"/>
    <w:rsid w:val="004A4865"/>
    <w:rsid w:val="004B1B44"/>
    <w:rsid w:val="0051047B"/>
    <w:rsid w:val="0052615C"/>
    <w:rsid w:val="00535D96"/>
    <w:rsid w:val="0054322C"/>
    <w:rsid w:val="00555A90"/>
    <w:rsid w:val="00572ACA"/>
    <w:rsid w:val="005743AD"/>
    <w:rsid w:val="005A7B71"/>
    <w:rsid w:val="005B010A"/>
    <w:rsid w:val="005B67B7"/>
    <w:rsid w:val="00625073"/>
    <w:rsid w:val="0064035A"/>
    <w:rsid w:val="0067776C"/>
    <w:rsid w:val="006E3F91"/>
    <w:rsid w:val="006F6EE7"/>
    <w:rsid w:val="007057DE"/>
    <w:rsid w:val="00707594"/>
    <w:rsid w:val="0071561D"/>
    <w:rsid w:val="00716405"/>
    <w:rsid w:val="00723F6C"/>
    <w:rsid w:val="00731584"/>
    <w:rsid w:val="007665EC"/>
    <w:rsid w:val="007739E7"/>
    <w:rsid w:val="007C2C89"/>
    <w:rsid w:val="007F368E"/>
    <w:rsid w:val="008230D5"/>
    <w:rsid w:val="00847901"/>
    <w:rsid w:val="008A1365"/>
    <w:rsid w:val="008B2BFE"/>
    <w:rsid w:val="008D123D"/>
    <w:rsid w:val="00917316"/>
    <w:rsid w:val="00937562"/>
    <w:rsid w:val="00950435"/>
    <w:rsid w:val="0098735E"/>
    <w:rsid w:val="00993D69"/>
    <w:rsid w:val="009C75BC"/>
    <w:rsid w:val="009E4214"/>
    <w:rsid w:val="00A01B81"/>
    <w:rsid w:val="00A239FC"/>
    <w:rsid w:val="00A304B5"/>
    <w:rsid w:val="00A41060"/>
    <w:rsid w:val="00A46E6F"/>
    <w:rsid w:val="00A83E13"/>
    <w:rsid w:val="00A84C31"/>
    <w:rsid w:val="00AB4029"/>
    <w:rsid w:val="00AF3C99"/>
    <w:rsid w:val="00B00FD3"/>
    <w:rsid w:val="00B12C46"/>
    <w:rsid w:val="00B4528F"/>
    <w:rsid w:val="00B55423"/>
    <w:rsid w:val="00B643FD"/>
    <w:rsid w:val="00B81538"/>
    <w:rsid w:val="00B9559B"/>
    <w:rsid w:val="00BC4619"/>
    <w:rsid w:val="00BD5C2A"/>
    <w:rsid w:val="00C1046B"/>
    <w:rsid w:val="00C163B0"/>
    <w:rsid w:val="00C36E92"/>
    <w:rsid w:val="00C42184"/>
    <w:rsid w:val="00C4682C"/>
    <w:rsid w:val="00C53824"/>
    <w:rsid w:val="00C8782A"/>
    <w:rsid w:val="00CA5D86"/>
    <w:rsid w:val="00CB776D"/>
    <w:rsid w:val="00CE1C45"/>
    <w:rsid w:val="00CF0B81"/>
    <w:rsid w:val="00D06113"/>
    <w:rsid w:val="00D46F17"/>
    <w:rsid w:val="00D97500"/>
    <w:rsid w:val="00DB66E3"/>
    <w:rsid w:val="00DC48AD"/>
    <w:rsid w:val="00DE0691"/>
    <w:rsid w:val="00EC36C6"/>
    <w:rsid w:val="00ED6B91"/>
    <w:rsid w:val="00EF1475"/>
    <w:rsid w:val="00EF6CB1"/>
    <w:rsid w:val="00F62B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39E7"/>
    <w:rPr>
      <w:sz w:val="28"/>
      <w:szCs w:val="28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CE1C45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71561D"/>
    <w:pPr>
      <w:jc w:val="both"/>
    </w:pPr>
    <w:rPr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1561D"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rsid w:val="007665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665E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73A8B4C44266F2C5FD070F39A9BF0889EAA12B17320738022531CCF670CEDA8596104C198A958BFARCB7L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</TotalTime>
  <Pages>28</Pages>
  <Words>932</Words>
  <Characters>5318</Characters>
  <Application>Microsoft Office Outlook</Application>
  <DocSecurity>0</DocSecurity>
  <Lines>0</Lines>
  <Paragraphs>0</Paragraphs>
  <ScaleCrop>false</ScaleCrop>
  <Company>Домашняя версия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subject/>
  <dc:creator>Пользователь</dc:creator>
  <cp:keywords/>
  <dc:description/>
  <cp:lastModifiedBy>user</cp:lastModifiedBy>
  <cp:revision>4</cp:revision>
  <cp:lastPrinted>2017-11-10T09:22:00Z</cp:lastPrinted>
  <dcterms:created xsi:type="dcterms:W3CDTF">2017-12-05T06:16:00Z</dcterms:created>
  <dcterms:modified xsi:type="dcterms:W3CDTF">2017-12-05T09:51:00Z</dcterms:modified>
</cp:coreProperties>
</file>